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34B26" w:rsidRPr="00934B26" w14:paraId="468734EB" w14:textId="77777777" w:rsidTr="00934B26">
        <w:tc>
          <w:tcPr>
            <w:tcW w:w="5000" w:type="pct"/>
            <w:shd w:val="clear" w:color="auto" w:fill="auto"/>
            <w:vAlign w:val="bottom"/>
          </w:tcPr>
          <w:p w14:paraId="68775F12" w14:textId="0D625179" w:rsidR="00934B26" w:rsidRPr="00E949D4" w:rsidRDefault="00934B26" w:rsidP="00715C65">
            <w:pPr>
              <w:pStyle w:val="berschrift1"/>
              <w:rPr>
                <w:rFonts w:ascii="Avenir LT Std 35 Light" w:hAnsi="Avenir LT Std 35 Light"/>
                <w:sz w:val="32"/>
                <w:szCs w:val="32"/>
              </w:rPr>
            </w:pPr>
            <w:r w:rsidRPr="00E949D4">
              <w:rPr>
                <w:rFonts w:ascii="Avenir LT Std 35 Light" w:hAnsi="Avenir LT Std 35 Light"/>
                <w:sz w:val="32"/>
                <w:szCs w:val="32"/>
              </w:rPr>
              <w:t>Gesuchsformular für Projekteingaben aus den Bereichen Kultur, Wissenschaft oder Umwelt</w:t>
            </w:r>
          </w:p>
        </w:tc>
      </w:tr>
      <w:tr w:rsidR="002A1244" w:rsidRPr="00934B26" w14:paraId="031D66A4" w14:textId="77777777" w:rsidTr="00934B26">
        <w:tc>
          <w:tcPr>
            <w:tcW w:w="5000" w:type="pct"/>
            <w:shd w:val="clear" w:color="auto" w:fill="00B0F0"/>
            <w:vAlign w:val="bottom"/>
          </w:tcPr>
          <w:p w14:paraId="4FB58E35" w14:textId="7CBD05F2" w:rsidR="002A1244" w:rsidRPr="00934B26" w:rsidRDefault="00934B26" w:rsidP="00715C65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1. Arbeitstitel des Projekts</w:t>
            </w:r>
          </w:p>
        </w:tc>
      </w:tr>
      <w:tr w:rsidR="00934B26" w:rsidRPr="00934B26" w14:paraId="74722713" w14:textId="77777777" w:rsidTr="00934B26">
        <w:trPr>
          <w:trHeight w:val="80"/>
        </w:trPr>
        <w:tc>
          <w:tcPr>
            <w:tcW w:w="5000" w:type="pct"/>
            <w:vAlign w:val="bottom"/>
          </w:tcPr>
          <w:p w14:paraId="41D71CA1" w14:textId="05761E11" w:rsidR="00934B26" w:rsidRPr="00934B26" w:rsidRDefault="00934B26" w:rsidP="002A1244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10049900" w:edGrp="everyone"/>
          </w:p>
        </w:tc>
      </w:tr>
      <w:permEnd w:id="110049900"/>
      <w:tr w:rsidR="002A1244" w:rsidRPr="00934B26" w14:paraId="0664E64D" w14:textId="77777777" w:rsidTr="00934B26">
        <w:tc>
          <w:tcPr>
            <w:tcW w:w="5000" w:type="pct"/>
            <w:shd w:val="clear" w:color="auto" w:fill="00B0F0"/>
            <w:vAlign w:val="bottom"/>
          </w:tcPr>
          <w:p w14:paraId="56729FAF" w14:textId="19407DB4" w:rsidR="002A1244" w:rsidRPr="00934B26" w:rsidRDefault="00934B26" w:rsidP="00715C65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2. Genaue Beschreibung des Projekts</w:t>
            </w:r>
          </w:p>
        </w:tc>
      </w:tr>
      <w:tr w:rsidR="00934B26" w:rsidRPr="00934B26" w14:paraId="2A38A6A9" w14:textId="77777777" w:rsidTr="00934B26">
        <w:trPr>
          <w:trHeight w:val="259"/>
        </w:trPr>
        <w:tc>
          <w:tcPr>
            <w:tcW w:w="5000" w:type="pct"/>
            <w:vAlign w:val="bottom"/>
          </w:tcPr>
          <w:p w14:paraId="2AB2D8EC" w14:textId="77777777" w:rsidR="00934B26" w:rsidRPr="00934B26" w:rsidRDefault="00934B26" w:rsidP="002A1244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344659045" w:edGrp="everyone"/>
          </w:p>
        </w:tc>
      </w:tr>
      <w:permEnd w:id="344659045"/>
      <w:tr w:rsidR="002A1244" w:rsidRPr="00934B26" w14:paraId="4247DFD1" w14:textId="77777777" w:rsidTr="00934B26">
        <w:tc>
          <w:tcPr>
            <w:tcW w:w="5000" w:type="pct"/>
            <w:shd w:val="clear" w:color="auto" w:fill="00B0F0"/>
            <w:vAlign w:val="bottom"/>
          </w:tcPr>
          <w:p w14:paraId="6D03B51C" w14:textId="77276287" w:rsidR="002A1244" w:rsidRPr="00934B26" w:rsidRDefault="00934B26" w:rsidP="00715C65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3.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Begründung des Projektziels</w:t>
            </w:r>
          </w:p>
        </w:tc>
      </w:tr>
      <w:tr w:rsidR="00934B26" w:rsidRPr="00934B26" w14:paraId="6F970B55" w14:textId="77777777" w:rsidTr="00934B26">
        <w:trPr>
          <w:trHeight w:val="163"/>
        </w:trPr>
        <w:tc>
          <w:tcPr>
            <w:tcW w:w="5000" w:type="pct"/>
            <w:vAlign w:val="bottom"/>
          </w:tcPr>
          <w:p w14:paraId="05DC4D88" w14:textId="11E752A8" w:rsidR="00934B26" w:rsidRPr="00934B26" w:rsidRDefault="00934B26" w:rsidP="00934B26">
            <w:pPr>
              <w:pStyle w:val="Standardeinzug"/>
              <w:ind w:left="0"/>
              <w:rPr>
                <w:rFonts w:ascii="Avenir LT Std 35 Light" w:hAnsi="Avenir LT Std 35 Light"/>
                <w:sz w:val="24"/>
                <w:szCs w:val="24"/>
              </w:rPr>
            </w:pPr>
            <w:permStart w:id="919108901" w:edGrp="everyone"/>
          </w:p>
        </w:tc>
      </w:tr>
      <w:permEnd w:id="919108901"/>
      <w:tr w:rsidR="00934B26" w:rsidRPr="00934B26" w14:paraId="63BC2253" w14:textId="77777777" w:rsidTr="00F0155F">
        <w:tc>
          <w:tcPr>
            <w:tcW w:w="5000" w:type="pct"/>
            <w:shd w:val="clear" w:color="auto" w:fill="00B0F0"/>
            <w:vAlign w:val="bottom"/>
          </w:tcPr>
          <w:p w14:paraId="34CAD0E1" w14:textId="42628FBE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4.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Genaue Beschreibung des Projektablaufs</w:t>
            </w:r>
          </w:p>
        </w:tc>
      </w:tr>
      <w:tr w:rsidR="00934B26" w:rsidRPr="00934B26" w14:paraId="498150FC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437DBB25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227962240" w:edGrp="everyone"/>
          </w:p>
        </w:tc>
      </w:tr>
      <w:permEnd w:id="227962240"/>
      <w:tr w:rsidR="00934B26" w:rsidRPr="00934B26" w14:paraId="1BD0031F" w14:textId="77777777" w:rsidTr="00F0155F">
        <w:tc>
          <w:tcPr>
            <w:tcW w:w="5000" w:type="pct"/>
            <w:shd w:val="clear" w:color="auto" w:fill="00B0F0"/>
            <w:vAlign w:val="bottom"/>
          </w:tcPr>
          <w:p w14:paraId="42719E3B" w14:textId="2C61D9AB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5.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 xml:space="preserve">Aktive Rolle der Schüler/innen bei der Planung, Durchführung und Auswertung 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>
              <w:rPr>
                <w:rFonts w:ascii="Avenir LT Std 35 Light" w:hAnsi="Avenir LT Std 35 Light"/>
                <w:sz w:val="24"/>
                <w:szCs w:val="24"/>
              </w:rPr>
              <w:br/>
              <w:t xml:space="preserve">   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des Projekts</w:t>
            </w:r>
          </w:p>
        </w:tc>
      </w:tr>
      <w:tr w:rsidR="00934B26" w:rsidRPr="00934B26" w14:paraId="28A23C40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16146CE5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853490642" w:edGrp="everyone"/>
          </w:p>
        </w:tc>
      </w:tr>
      <w:permEnd w:id="853490642"/>
      <w:tr w:rsidR="00934B26" w:rsidRPr="00934B26" w14:paraId="0ECE2461" w14:textId="77777777" w:rsidTr="00F0155F">
        <w:tc>
          <w:tcPr>
            <w:tcW w:w="5000" w:type="pct"/>
            <w:shd w:val="clear" w:color="auto" w:fill="00B0F0"/>
            <w:vAlign w:val="bottom"/>
          </w:tcPr>
          <w:p w14:paraId="16E5F3FE" w14:textId="5A9AC918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6.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 xml:space="preserve">Direkter thematischer Zusammenhang mit dem Kanton Aargau, einer 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>
              <w:rPr>
                <w:rFonts w:ascii="Avenir LT Std 35 Light" w:hAnsi="Avenir LT Std 35 Light"/>
                <w:sz w:val="24"/>
                <w:szCs w:val="24"/>
              </w:rPr>
              <w:br/>
              <w:t xml:space="preserve">   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 xml:space="preserve">aargauischen Region, einer aargauischen Gemeinde oder einer Persönlichkeit </w:t>
            </w:r>
            <w:r>
              <w:rPr>
                <w:rFonts w:ascii="Avenir LT Std 35 Light" w:hAnsi="Avenir LT Std 35 Light"/>
                <w:sz w:val="24"/>
                <w:szCs w:val="24"/>
              </w:rPr>
              <w:br/>
              <w:t xml:space="preserve">   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aus dem Kanton Aargau gemäss Stiftungszweck</w:t>
            </w:r>
          </w:p>
        </w:tc>
      </w:tr>
      <w:tr w:rsidR="00934B26" w:rsidRPr="00934B26" w14:paraId="2ADC343B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15564D32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774597813" w:edGrp="everyone"/>
          </w:p>
        </w:tc>
      </w:tr>
      <w:permEnd w:id="1774597813"/>
      <w:tr w:rsidR="00934B26" w:rsidRPr="00934B26" w14:paraId="2FBE0DA5" w14:textId="77777777" w:rsidTr="00F0155F">
        <w:tc>
          <w:tcPr>
            <w:tcW w:w="5000" w:type="pct"/>
            <w:shd w:val="clear" w:color="auto" w:fill="00B0F0"/>
            <w:vAlign w:val="bottom"/>
          </w:tcPr>
          <w:p w14:paraId="5CCC96B2" w14:textId="0DC31E1F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7.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Antragsteller (Schule, Klasse/n)</w:t>
            </w:r>
          </w:p>
        </w:tc>
      </w:tr>
      <w:tr w:rsidR="00934B26" w:rsidRPr="00934B26" w14:paraId="0A26C9D3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291E4AC2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896880529" w:edGrp="everyone"/>
          </w:p>
        </w:tc>
      </w:tr>
      <w:permEnd w:id="896880529"/>
      <w:tr w:rsidR="00934B26" w:rsidRPr="00934B26" w14:paraId="1F8C8609" w14:textId="77777777" w:rsidTr="00F0155F">
        <w:tc>
          <w:tcPr>
            <w:tcW w:w="5000" w:type="pct"/>
            <w:shd w:val="clear" w:color="auto" w:fill="00B0F0"/>
            <w:vAlign w:val="bottom"/>
          </w:tcPr>
          <w:p w14:paraId="0D1952DC" w14:textId="312F826E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8.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Name und Funktion der verantwortlichen Person</w:t>
            </w:r>
          </w:p>
        </w:tc>
      </w:tr>
      <w:tr w:rsidR="00934B26" w:rsidRPr="00934B26" w14:paraId="03F2DBB1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6CFEBF04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385156680" w:edGrp="everyone"/>
          </w:p>
        </w:tc>
      </w:tr>
      <w:permEnd w:id="385156680"/>
      <w:tr w:rsidR="00934B26" w:rsidRPr="00934B26" w14:paraId="1479D4C3" w14:textId="77777777" w:rsidTr="00F0155F">
        <w:tc>
          <w:tcPr>
            <w:tcW w:w="5000" w:type="pct"/>
            <w:shd w:val="clear" w:color="auto" w:fill="00B0F0"/>
            <w:vAlign w:val="bottom"/>
          </w:tcPr>
          <w:p w14:paraId="16E2C3AF" w14:textId="2066FC62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9.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Adresse der verantwortlichen Person</w:t>
            </w:r>
          </w:p>
        </w:tc>
      </w:tr>
      <w:tr w:rsidR="00934B26" w:rsidRPr="00934B26" w14:paraId="653651B2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20E3FB8F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548237429" w:edGrp="everyone"/>
          </w:p>
        </w:tc>
      </w:tr>
      <w:permEnd w:id="1548237429"/>
      <w:tr w:rsidR="00934B26" w:rsidRPr="00934B26" w14:paraId="3D3D60E4" w14:textId="77777777" w:rsidTr="00F0155F">
        <w:tc>
          <w:tcPr>
            <w:tcW w:w="5000" w:type="pct"/>
            <w:shd w:val="clear" w:color="auto" w:fill="00B0F0"/>
            <w:vAlign w:val="bottom"/>
          </w:tcPr>
          <w:p w14:paraId="6A403BA7" w14:textId="23F630B0" w:rsidR="00934B26" w:rsidRPr="00934B26" w:rsidRDefault="00934B26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934B26">
              <w:rPr>
                <w:rFonts w:ascii="Avenir LT Std 35 Light" w:hAnsi="Avenir LT Std 35 Light"/>
                <w:sz w:val="24"/>
                <w:szCs w:val="24"/>
              </w:rPr>
              <w:t>10.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934B26">
              <w:rPr>
                <w:rFonts w:ascii="Avenir LT Std 35 Light" w:hAnsi="Avenir LT Std 35 Light"/>
                <w:sz w:val="24"/>
                <w:szCs w:val="24"/>
              </w:rPr>
              <w:t>Telefon der verantwortlichen Person</w:t>
            </w:r>
          </w:p>
        </w:tc>
      </w:tr>
      <w:tr w:rsidR="00934B26" w:rsidRPr="00934B26" w14:paraId="7A78EA93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76BAE1E4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2120435315" w:edGrp="everyone"/>
          </w:p>
        </w:tc>
      </w:tr>
      <w:permEnd w:id="2120435315"/>
      <w:tr w:rsidR="00934B26" w:rsidRPr="00934B26" w14:paraId="2D659362" w14:textId="77777777" w:rsidTr="00F0155F">
        <w:tc>
          <w:tcPr>
            <w:tcW w:w="5000" w:type="pct"/>
            <w:shd w:val="clear" w:color="auto" w:fill="00B0F0"/>
            <w:vAlign w:val="bottom"/>
          </w:tcPr>
          <w:p w14:paraId="0BCC0842" w14:textId="66FF8FCF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11.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E-Mail der verantwortlichen Person</w:t>
            </w:r>
          </w:p>
        </w:tc>
      </w:tr>
      <w:tr w:rsidR="00934B26" w:rsidRPr="00934B26" w14:paraId="5A5449DE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2CD3F46A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562774330" w:edGrp="everyone"/>
          </w:p>
        </w:tc>
      </w:tr>
      <w:permEnd w:id="562774330"/>
      <w:tr w:rsidR="00934B26" w:rsidRPr="00934B26" w14:paraId="2A836994" w14:textId="77777777" w:rsidTr="00F0155F">
        <w:tc>
          <w:tcPr>
            <w:tcW w:w="5000" w:type="pct"/>
            <w:shd w:val="clear" w:color="auto" w:fill="00B0F0"/>
            <w:vAlign w:val="bottom"/>
          </w:tcPr>
          <w:p w14:paraId="58009C92" w14:textId="5BD1EA1A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lastRenderedPageBreak/>
              <w:t>12.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Beginn des Projekts</w:t>
            </w:r>
          </w:p>
        </w:tc>
      </w:tr>
      <w:tr w:rsidR="00934B26" w:rsidRPr="00934B26" w14:paraId="62BA5499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0E7612C2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878983108" w:edGrp="everyone"/>
          </w:p>
        </w:tc>
      </w:tr>
      <w:permEnd w:id="1878983108"/>
      <w:tr w:rsidR="00934B26" w:rsidRPr="00934B26" w14:paraId="5868B24A" w14:textId="77777777" w:rsidTr="00F0155F">
        <w:tc>
          <w:tcPr>
            <w:tcW w:w="5000" w:type="pct"/>
            <w:shd w:val="clear" w:color="auto" w:fill="00B0F0"/>
            <w:vAlign w:val="bottom"/>
          </w:tcPr>
          <w:p w14:paraId="20542DAB" w14:textId="14B52F37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13.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Ende des Projekts</w:t>
            </w:r>
          </w:p>
        </w:tc>
      </w:tr>
      <w:tr w:rsidR="00934B26" w:rsidRPr="00934B26" w14:paraId="077F75B2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438CB16D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079641563" w:edGrp="everyone"/>
          </w:p>
        </w:tc>
      </w:tr>
      <w:permEnd w:id="1079641563"/>
      <w:tr w:rsidR="00934B26" w:rsidRPr="00934B26" w14:paraId="6FCE4733" w14:textId="77777777" w:rsidTr="00F0155F">
        <w:tc>
          <w:tcPr>
            <w:tcW w:w="5000" w:type="pct"/>
            <w:shd w:val="clear" w:color="auto" w:fill="00B0F0"/>
            <w:vAlign w:val="bottom"/>
          </w:tcPr>
          <w:p w14:paraId="5CD19858" w14:textId="242CF169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14.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Abgabe des Schlussberichts</w:t>
            </w:r>
          </w:p>
        </w:tc>
      </w:tr>
      <w:tr w:rsidR="00934B26" w:rsidRPr="00934B26" w14:paraId="0D9AD3AF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578E6A8F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742917467" w:edGrp="everyone"/>
          </w:p>
        </w:tc>
      </w:tr>
      <w:permEnd w:id="742917467"/>
      <w:tr w:rsidR="00934B26" w:rsidRPr="00934B26" w14:paraId="275BB80B" w14:textId="77777777" w:rsidTr="00F0155F">
        <w:tc>
          <w:tcPr>
            <w:tcW w:w="5000" w:type="pct"/>
            <w:shd w:val="clear" w:color="auto" w:fill="00B0F0"/>
            <w:vAlign w:val="bottom"/>
          </w:tcPr>
          <w:p w14:paraId="07B78AFD" w14:textId="1508E4D2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15.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Abgabe der Schlussabrechnung</w:t>
            </w:r>
          </w:p>
        </w:tc>
      </w:tr>
      <w:tr w:rsidR="00934B26" w:rsidRPr="00934B26" w14:paraId="7C125F51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04B05751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760319249" w:edGrp="everyone"/>
          </w:p>
        </w:tc>
      </w:tr>
      <w:permEnd w:id="1760319249"/>
      <w:tr w:rsidR="00934B26" w:rsidRPr="00934B26" w14:paraId="0889F184" w14:textId="77777777" w:rsidTr="00F0155F">
        <w:tc>
          <w:tcPr>
            <w:tcW w:w="5000" w:type="pct"/>
            <w:shd w:val="clear" w:color="auto" w:fill="00B0F0"/>
            <w:vAlign w:val="bottom"/>
          </w:tcPr>
          <w:p w14:paraId="67DF9CA9" w14:textId="387F5888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16.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Abgabe des Artikels für das Schulblatt</w:t>
            </w:r>
          </w:p>
        </w:tc>
      </w:tr>
      <w:tr w:rsidR="00934B26" w:rsidRPr="00934B26" w14:paraId="20536D8F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2F02FA92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315446534" w:edGrp="everyone"/>
          </w:p>
        </w:tc>
      </w:tr>
      <w:permEnd w:id="315446534"/>
      <w:tr w:rsidR="00934B26" w:rsidRPr="00934B26" w14:paraId="5856603C" w14:textId="77777777" w:rsidTr="00F0155F">
        <w:tc>
          <w:tcPr>
            <w:tcW w:w="5000" w:type="pct"/>
            <w:shd w:val="clear" w:color="auto" w:fill="00B0F0"/>
            <w:vAlign w:val="bottom"/>
          </w:tcPr>
          <w:p w14:paraId="3B9EDB78" w14:textId="05185264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17.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Aufstellung budgetierte Ausgabe</w:t>
            </w:r>
            <w:r w:rsidR="00F9412B">
              <w:rPr>
                <w:rFonts w:ascii="Avenir LT Std 35 Light" w:hAnsi="Avenir LT Std 35 Light"/>
                <w:sz w:val="24"/>
                <w:szCs w:val="24"/>
              </w:rPr>
              <w:t>n</w:t>
            </w:r>
          </w:p>
        </w:tc>
      </w:tr>
      <w:tr w:rsidR="00934B26" w:rsidRPr="00934B26" w14:paraId="74393125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04B6CF3E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682520043" w:edGrp="everyone"/>
          </w:p>
        </w:tc>
      </w:tr>
      <w:permEnd w:id="1682520043"/>
      <w:tr w:rsidR="00934B26" w:rsidRPr="00934B26" w14:paraId="3B75D9A8" w14:textId="77777777" w:rsidTr="00F0155F">
        <w:tc>
          <w:tcPr>
            <w:tcW w:w="5000" w:type="pct"/>
            <w:shd w:val="clear" w:color="auto" w:fill="00B0F0"/>
            <w:vAlign w:val="bottom"/>
          </w:tcPr>
          <w:p w14:paraId="511F5E6A" w14:textId="055944E8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18.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Aufstellung budgetierte Einnahmen</w:t>
            </w:r>
          </w:p>
        </w:tc>
      </w:tr>
      <w:tr w:rsidR="00934B26" w:rsidRPr="00934B26" w14:paraId="32FDFE70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332BD102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486620010" w:edGrp="everyone"/>
          </w:p>
        </w:tc>
      </w:tr>
      <w:permEnd w:id="1486620010"/>
      <w:tr w:rsidR="00934B26" w:rsidRPr="00934B26" w14:paraId="6862518D" w14:textId="77777777" w:rsidTr="00F0155F">
        <w:tc>
          <w:tcPr>
            <w:tcW w:w="5000" w:type="pct"/>
            <w:shd w:val="clear" w:color="auto" w:fill="00B0F0"/>
            <w:vAlign w:val="bottom"/>
          </w:tcPr>
          <w:p w14:paraId="5516D7D1" w14:textId="5B1ABD24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19.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Finanzielle Beteiligung der Gemeinde</w:t>
            </w:r>
          </w:p>
        </w:tc>
      </w:tr>
      <w:tr w:rsidR="00934B26" w:rsidRPr="00934B26" w14:paraId="01146106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1EDF8C41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584033147" w:edGrp="everyone"/>
          </w:p>
        </w:tc>
      </w:tr>
      <w:permEnd w:id="1584033147"/>
      <w:tr w:rsidR="00934B26" w:rsidRPr="00934B26" w14:paraId="380215DA" w14:textId="77777777" w:rsidTr="00F0155F">
        <w:tc>
          <w:tcPr>
            <w:tcW w:w="5000" w:type="pct"/>
            <w:shd w:val="clear" w:color="auto" w:fill="00B0F0"/>
            <w:vAlign w:val="bottom"/>
          </w:tcPr>
          <w:p w14:paraId="05DADAA1" w14:textId="71E1ADA1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20.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Weitere Finanzierungsquellen</w:t>
            </w:r>
          </w:p>
        </w:tc>
      </w:tr>
      <w:tr w:rsidR="00934B26" w:rsidRPr="00934B26" w14:paraId="682455CE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430D167B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869493574" w:edGrp="everyone"/>
          </w:p>
        </w:tc>
      </w:tr>
      <w:permEnd w:id="869493574"/>
      <w:tr w:rsidR="00934B26" w:rsidRPr="00934B26" w14:paraId="7E773BC7" w14:textId="77777777" w:rsidTr="00F0155F">
        <w:tc>
          <w:tcPr>
            <w:tcW w:w="5000" w:type="pct"/>
            <w:shd w:val="clear" w:color="auto" w:fill="00B0F0"/>
            <w:vAlign w:val="bottom"/>
          </w:tcPr>
          <w:p w14:paraId="54FCB9F8" w14:textId="15873F42" w:rsidR="00934B26" w:rsidRPr="00934B26" w:rsidRDefault="00E949D4" w:rsidP="00F0155F">
            <w:pPr>
              <w:pStyle w:val="berschrift1"/>
              <w:rPr>
                <w:rFonts w:ascii="Avenir LT Std 35 Light" w:hAnsi="Avenir LT Std 35 Light"/>
                <w:sz w:val="24"/>
                <w:szCs w:val="24"/>
              </w:rPr>
            </w:pPr>
            <w:r w:rsidRPr="00E949D4">
              <w:rPr>
                <w:rFonts w:ascii="Avenir LT Std 35 Light" w:hAnsi="Avenir LT Std 35 Light"/>
                <w:sz w:val="24"/>
                <w:szCs w:val="24"/>
              </w:rPr>
              <w:t>21.</w:t>
            </w:r>
            <w:r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 xml:space="preserve">Gewünschte finanzielle Beteiligung der Stiftung Schneider-Wülser und </w:t>
            </w:r>
            <w:r>
              <w:rPr>
                <w:rFonts w:ascii="Avenir LT Std 35 Light" w:hAnsi="Avenir LT Std 35 Light"/>
                <w:sz w:val="24"/>
                <w:szCs w:val="24"/>
              </w:rPr>
              <w:br/>
              <w:t xml:space="preserve">      </w:t>
            </w:r>
            <w:r w:rsidRPr="00E949D4">
              <w:rPr>
                <w:rFonts w:ascii="Avenir LT Std 35 Light" w:hAnsi="Avenir LT Std 35 Light"/>
                <w:sz w:val="24"/>
                <w:szCs w:val="24"/>
              </w:rPr>
              <w:t>vorgesehene Verwendung des „Batzens“</w:t>
            </w:r>
          </w:p>
        </w:tc>
      </w:tr>
      <w:tr w:rsidR="00934B26" w:rsidRPr="00934B26" w14:paraId="2A3D6B5F" w14:textId="77777777" w:rsidTr="00F0155F">
        <w:trPr>
          <w:trHeight w:val="80"/>
        </w:trPr>
        <w:tc>
          <w:tcPr>
            <w:tcW w:w="5000" w:type="pct"/>
            <w:vAlign w:val="bottom"/>
          </w:tcPr>
          <w:p w14:paraId="3F3D3595" w14:textId="77777777" w:rsidR="00934B26" w:rsidRPr="00934B26" w:rsidRDefault="00934B26" w:rsidP="00F0155F">
            <w:pPr>
              <w:rPr>
                <w:rFonts w:ascii="Avenir LT Std 35 Light" w:hAnsi="Avenir LT Std 35 Light"/>
                <w:sz w:val="24"/>
                <w:szCs w:val="24"/>
              </w:rPr>
            </w:pPr>
            <w:permStart w:id="1229606321" w:edGrp="everyone"/>
          </w:p>
        </w:tc>
      </w:tr>
      <w:permEnd w:id="1229606321"/>
    </w:tbl>
    <w:p w14:paraId="10C7DDF4" w14:textId="77777777" w:rsidR="000172E5" w:rsidRPr="00934B26" w:rsidRDefault="000172E5" w:rsidP="002A1244">
      <w:pPr>
        <w:pStyle w:val="KeinLeerraum"/>
        <w:rPr>
          <w:rFonts w:ascii="Avenir LT Std 35 Light" w:hAnsi="Avenir LT Std 35 Light"/>
          <w:sz w:val="24"/>
          <w:szCs w:val="24"/>
        </w:rPr>
      </w:pPr>
    </w:p>
    <w:sectPr w:rsidR="000172E5" w:rsidRPr="00934B26" w:rsidSect="009A7653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5C847" w14:textId="77777777" w:rsidR="00934B26" w:rsidRDefault="00934B26" w:rsidP="000172E5">
      <w:pPr>
        <w:spacing w:after="0" w:line="240" w:lineRule="auto"/>
      </w:pPr>
      <w:r>
        <w:separator/>
      </w:r>
    </w:p>
  </w:endnote>
  <w:endnote w:type="continuationSeparator" w:id="0">
    <w:p w14:paraId="30A3BB8A" w14:textId="77777777" w:rsidR="00934B26" w:rsidRDefault="00934B2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A81A9-9C96-4FD6-B73C-EBD67C794AD5}"/>
    <w:embedBold r:id="rId2" w:fontKey="{934E8F0A-87A4-4562-973A-5E78F8644D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E3724F3-257B-46B6-8ACF-704300731AFF}"/>
    <w:embedBold r:id="rId4" w:fontKey="{C679FBFA-3946-4315-950D-0A9B4754D55D}"/>
    <w:embedItalic r:id="rId5" w:fontKey="{0ADF48BA-28DA-4688-83AC-F4836157AC2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9FB08EE7-19AC-4DDF-9967-5F8975E2267A}"/>
    <w:embedBold r:id="rId7" w:fontKey="{901CA430-BF39-4B66-AF87-E8F7325EF111}"/>
    <w:embedItalic r:id="rId8" w:fontKey="{B432335F-6C41-49B4-9A15-D3BF8053D57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BA30C717-5FC0-49D9-B71F-B75731BAF362}"/>
  </w:font>
  <w:font w:name="Avenir LT Std 35 Light">
    <w:panose1 w:val="020B0402020203020204"/>
    <w:charset w:val="00"/>
    <w:family w:val="swiss"/>
    <w:pitch w:val="variable"/>
    <w:sig w:usb0="800000AF" w:usb1="4000204A" w:usb2="00000000" w:usb3="00000000" w:csb0="00000001" w:csb1="00000000"/>
    <w:embedRegular r:id="rId10" w:fontKey="{CDA1F5C2-1E0A-4714-94CA-F65D499DBC20}"/>
    <w:embedBold r:id="rId11" w:fontKey="{82800BE8-FD09-4271-A042-BD96A3A871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AA684" w14:textId="77777777" w:rsidR="00934B26" w:rsidRDefault="00934B26" w:rsidP="000172E5">
      <w:pPr>
        <w:spacing w:after="0" w:line="240" w:lineRule="auto"/>
      </w:pPr>
      <w:r>
        <w:separator/>
      </w:r>
    </w:p>
  </w:footnote>
  <w:footnote w:type="continuationSeparator" w:id="0">
    <w:p w14:paraId="1DFCB85E" w14:textId="77777777" w:rsidR="00934B26" w:rsidRDefault="00934B2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B015" w14:textId="3EE90B59" w:rsidR="00934B26" w:rsidRDefault="00934B26">
    <w:pPr>
      <w:pStyle w:val="Kopfzeile"/>
    </w:pPr>
    <w:r>
      <w:drawing>
        <wp:anchor distT="0" distB="0" distL="114300" distR="114300" simplePos="0" relativeHeight="251658240" behindDoc="1" locked="0" layoutInCell="1" allowOverlap="1" wp14:anchorId="44F21AA4" wp14:editId="00963A41">
          <wp:simplePos x="0" y="0"/>
          <wp:positionH relativeFrom="column">
            <wp:posOffset>4133850</wp:posOffset>
          </wp:positionH>
          <wp:positionV relativeFrom="paragraph">
            <wp:posOffset>-209550</wp:posOffset>
          </wp:positionV>
          <wp:extent cx="1647825" cy="990600"/>
          <wp:effectExtent l="0" t="0" r="9525" b="0"/>
          <wp:wrapTight wrapText="bothSides">
            <wp:wrapPolygon edited="0">
              <wp:start x="0" y="0"/>
              <wp:lineTo x="0" y="21185"/>
              <wp:lineTo x="21475" y="21185"/>
              <wp:lineTo x="21475" y="0"/>
              <wp:lineTo x="0" y="0"/>
            </wp:wrapPolygon>
          </wp:wrapTight>
          <wp:docPr id="197248567" name="Grafik 197248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16828873">
    <w:abstractNumId w:val="11"/>
  </w:num>
  <w:num w:numId="2" w16cid:durableId="982923670">
    <w:abstractNumId w:val="7"/>
  </w:num>
  <w:num w:numId="3" w16cid:durableId="789325614">
    <w:abstractNumId w:val="15"/>
  </w:num>
  <w:num w:numId="4" w16cid:durableId="2127187090">
    <w:abstractNumId w:val="12"/>
  </w:num>
  <w:num w:numId="5" w16cid:durableId="1420715777">
    <w:abstractNumId w:val="13"/>
  </w:num>
  <w:num w:numId="6" w16cid:durableId="1504128321">
    <w:abstractNumId w:val="19"/>
  </w:num>
  <w:num w:numId="7" w16cid:durableId="327635040">
    <w:abstractNumId w:val="6"/>
  </w:num>
  <w:num w:numId="8" w16cid:durableId="341858946">
    <w:abstractNumId w:val="10"/>
  </w:num>
  <w:num w:numId="9" w16cid:durableId="2025402639">
    <w:abstractNumId w:val="17"/>
  </w:num>
  <w:num w:numId="10" w16cid:durableId="1238128802">
    <w:abstractNumId w:val="1"/>
  </w:num>
  <w:num w:numId="11" w16cid:durableId="1481845445">
    <w:abstractNumId w:val="5"/>
  </w:num>
  <w:num w:numId="12" w16cid:durableId="1442337465">
    <w:abstractNumId w:val="0"/>
  </w:num>
  <w:num w:numId="13" w16cid:durableId="2066369144">
    <w:abstractNumId w:val="2"/>
  </w:num>
  <w:num w:numId="14" w16cid:durableId="1499688240">
    <w:abstractNumId w:val="9"/>
  </w:num>
  <w:num w:numId="15" w16cid:durableId="1046493301">
    <w:abstractNumId w:val="8"/>
  </w:num>
  <w:num w:numId="16" w16cid:durableId="1895118654">
    <w:abstractNumId w:val="16"/>
  </w:num>
  <w:num w:numId="17" w16cid:durableId="401563404">
    <w:abstractNumId w:val="3"/>
  </w:num>
  <w:num w:numId="18" w16cid:durableId="1059666927">
    <w:abstractNumId w:val="21"/>
  </w:num>
  <w:num w:numId="19" w16cid:durableId="1400513555">
    <w:abstractNumId w:val="18"/>
  </w:num>
  <w:num w:numId="20" w16cid:durableId="1568883830">
    <w:abstractNumId w:val="14"/>
  </w:num>
  <w:num w:numId="21" w16cid:durableId="951786412">
    <w:abstractNumId w:val="20"/>
  </w:num>
  <w:num w:numId="22" w16cid:durableId="150053729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revisionView w:inkAnnotations="0"/>
  <w:documentProtection w:edit="readOnly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B26"/>
    <w:rsid w:val="000172E5"/>
    <w:rsid w:val="00052382"/>
    <w:rsid w:val="0006568A"/>
    <w:rsid w:val="00076F0F"/>
    <w:rsid w:val="00084253"/>
    <w:rsid w:val="000D1F49"/>
    <w:rsid w:val="001727CA"/>
    <w:rsid w:val="002A1244"/>
    <w:rsid w:val="002C56E6"/>
    <w:rsid w:val="002D517F"/>
    <w:rsid w:val="00311D4F"/>
    <w:rsid w:val="00344849"/>
    <w:rsid w:val="00361E11"/>
    <w:rsid w:val="003F0847"/>
    <w:rsid w:val="0040090B"/>
    <w:rsid w:val="004237DC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91229C"/>
    <w:rsid w:val="00934B26"/>
    <w:rsid w:val="00940E73"/>
    <w:rsid w:val="0098597D"/>
    <w:rsid w:val="009A7653"/>
    <w:rsid w:val="009F5DF2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41B97"/>
    <w:rsid w:val="00DB3FAD"/>
    <w:rsid w:val="00E61C09"/>
    <w:rsid w:val="00E949D4"/>
    <w:rsid w:val="00EB3B58"/>
    <w:rsid w:val="00EC7359"/>
    <w:rsid w:val="00EE3054"/>
    <w:rsid w:val="00F00606"/>
    <w:rsid w:val="00F01256"/>
    <w:rsid w:val="00F769E6"/>
    <w:rsid w:val="00F9412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B4DF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2A1244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41B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Rey\AppData\Roaming\Microsoft\Templates\Formular%20zur%20Zuweisung%20von%20Exkursione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aba435-be6f-4d19-bddd-e446e999f5ce">
      <Terms xmlns="http://schemas.microsoft.com/office/infopath/2007/PartnerControls"/>
    </lcf76f155ced4ddcb4097134ff3c332f>
    <TaxCatchAll xmlns="6e320d94-0f94-4ff4-9fea-afac52f0f44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0956FF59863641AC56680B16AF2647" ma:contentTypeVersion="16" ma:contentTypeDescription="Ein neues Dokument erstellen." ma:contentTypeScope="" ma:versionID="f07881986e9321bcc2f225415d98f3a2">
  <xsd:schema xmlns:xsd="http://www.w3.org/2001/XMLSchema" xmlns:xs="http://www.w3.org/2001/XMLSchema" xmlns:p="http://schemas.microsoft.com/office/2006/metadata/properties" xmlns:ns2="ddaba435-be6f-4d19-bddd-e446e999f5ce" xmlns:ns3="6e320d94-0f94-4ff4-9fea-afac52f0f44c" targetNamespace="http://schemas.microsoft.com/office/2006/metadata/properties" ma:root="true" ma:fieldsID="9f57e96926506b8da428f52b79d679dd" ns2:_="" ns3:_="">
    <xsd:import namespace="ddaba435-be6f-4d19-bddd-e446e999f5ce"/>
    <xsd:import namespace="6e320d94-0f94-4ff4-9fea-afac52f0f4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ba435-be6f-4d19-bddd-e446e999f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78ea434-15a4-41d2-82bf-9a684cfdbc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20d94-0f94-4ff4-9fea-afac52f0f44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61e2d5-baff-4348-8e74-09e69a6cef6c}" ma:internalName="TaxCatchAll" ma:showField="CatchAllData" ma:web="6e320d94-0f94-4ff4-9fea-afac52f0f4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CFF56B-AE2A-4E40-B761-027631810C15}"/>
</file>

<file path=docProps/app.xml><?xml version="1.0" encoding="utf-8"?>
<Properties xmlns="http://schemas.openxmlformats.org/officeDocument/2006/extended-properties" xmlns:vt="http://schemas.openxmlformats.org/officeDocument/2006/docPropsVTypes">
  <Template>Formular zur Zuweisung von Exkursionen</Template>
  <TotalTime>0</TotalTime>
  <Pages>2</Pages>
  <Words>165</Words>
  <Characters>1042</Characters>
  <Application>Microsoft Office Word</Application>
  <DocSecurity>8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2023-04-28T11:41:00Z</dcterms:created>
  <dcterms:modified xsi:type="dcterms:W3CDTF">2023-04-28T11:41:00Z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0x010100FD0956FF59863641AC56680B16AF2647</vt:lpwstr>
  </property>
</Properties>
</file>